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72" w:rsidRDefault="00554472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554472" w:rsidRPr="001F3AF5" w:rsidRDefault="00554472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554472" w:rsidRPr="001F3AF5" w:rsidRDefault="00554472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554472" w:rsidRPr="001F3AF5" w:rsidRDefault="00554472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554472" w:rsidRPr="001F3AF5" w:rsidRDefault="00554472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554472" w:rsidRPr="00646A13" w:rsidRDefault="00554472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554472" w:rsidRPr="00646A13" w:rsidRDefault="00554472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554472" w:rsidRPr="00646A13" w:rsidRDefault="00554472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554472" w:rsidRPr="00646A13" w:rsidRDefault="00554472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54472" w:rsidRPr="00646A13" w:rsidRDefault="00554472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554472" w:rsidRPr="00646A13" w:rsidRDefault="00554472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554472" w:rsidRPr="00646A13" w:rsidRDefault="00554472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554472" w:rsidRPr="00646A13" w:rsidRDefault="00554472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554472" w:rsidRPr="00B61BB2" w:rsidRDefault="00554472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554472" w:rsidRPr="00C6185E" w:rsidRDefault="00554472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554472" w:rsidRPr="008F0C6D" w:rsidRDefault="00554472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/>
      </w:tblPr>
      <w:tblGrid>
        <w:gridCol w:w="420"/>
        <w:gridCol w:w="5363"/>
        <w:gridCol w:w="4471"/>
        <w:gridCol w:w="2930"/>
        <w:gridCol w:w="2493"/>
      </w:tblGrid>
      <w:tr w:rsidR="00554472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554472" w:rsidRPr="00B11707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554472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554472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54472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472" w:rsidRPr="00C81FCF" w:rsidRDefault="00554472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54472" w:rsidRDefault="00554472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554472" w:rsidRPr="00646A13" w:rsidRDefault="00554472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554472" w:rsidRDefault="00554472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554472" w:rsidRDefault="00554472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554472" w:rsidRDefault="00554472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554472" w:rsidRDefault="00554472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554472" w:rsidRPr="00646A13" w:rsidRDefault="00554472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554472" w:rsidRPr="00B11707" w:rsidRDefault="00554472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554472" w:rsidRPr="00B11707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472" w:rsidRDefault="00554472" w:rsidP="00627C56">
      <w:pPr>
        <w:spacing w:after="0" w:line="240" w:lineRule="auto"/>
      </w:pPr>
      <w:r>
        <w:separator/>
      </w:r>
    </w:p>
  </w:endnote>
  <w:endnote w:type="continuationSeparator" w:id="0">
    <w:p w:rsidR="00554472" w:rsidRDefault="00554472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472" w:rsidRDefault="00554472">
    <w:pPr>
      <w:pStyle w:val="Footer"/>
      <w:jc w:val="right"/>
    </w:pPr>
  </w:p>
  <w:p w:rsidR="00554472" w:rsidRDefault="005544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472" w:rsidRDefault="00554472" w:rsidP="00627C56">
      <w:pPr>
        <w:spacing w:after="0" w:line="240" w:lineRule="auto"/>
      </w:pPr>
      <w:r>
        <w:separator/>
      </w:r>
    </w:p>
  </w:footnote>
  <w:footnote w:type="continuationSeparator" w:id="0">
    <w:p w:rsidR="00554472" w:rsidRDefault="00554472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472" w:rsidRDefault="00554472" w:rsidP="00C6185E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18.45pt;width:488.1pt;height:97.85pt;z-index:-251656192;visibility:visible" wrapcoords="-33 0 -33 21434 21600 21434 21600 0 -33 0">
          <v:imagedata r:id="rId1" o:title=""/>
          <w10:wrap type="tight"/>
        </v:shape>
      </w:pict>
    </w:r>
  </w:p>
  <w:p w:rsidR="00554472" w:rsidRDefault="005544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592"/>
    <w:rsid w:val="000142A8"/>
    <w:rsid w:val="0004390B"/>
    <w:rsid w:val="00074592"/>
    <w:rsid w:val="000A210F"/>
    <w:rsid w:val="000F674F"/>
    <w:rsid w:val="00170543"/>
    <w:rsid w:val="00180E81"/>
    <w:rsid w:val="00196CE1"/>
    <w:rsid w:val="001C6945"/>
    <w:rsid w:val="001F3AF5"/>
    <w:rsid w:val="0021622F"/>
    <w:rsid w:val="0029465A"/>
    <w:rsid w:val="002B0BD0"/>
    <w:rsid w:val="002E3422"/>
    <w:rsid w:val="00355C4C"/>
    <w:rsid w:val="00376FAB"/>
    <w:rsid w:val="00383B1C"/>
    <w:rsid w:val="003B315C"/>
    <w:rsid w:val="003C4A9F"/>
    <w:rsid w:val="00500E37"/>
    <w:rsid w:val="00554472"/>
    <w:rsid w:val="00627C56"/>
    <w:rsid w:val="00646A13"/>
    <w:rsid w:val="00675C8C"/>
    <w:rsid w:val="00683525"/>
    <w:rsid w:val="006E79A4"/>
    <w:rsid w:val="006F13E1"/>
    <w:rsid w:val="006F57C8"/>
    <w:rsid w:val="00762C7D"/>
    <w:rsid w:val="007910F0"/>
    <w:rsid w:val="007C05C6"/>
    <w:rsid w:val="007C3DF4"/>
    <w:rsid w:val="007C56E8"/>
    <w:rsid w:val="00894073"/>
    <w:rsid w:val="008D4B8F"/>
    <w:rsid w:val="008F0C6D"/>
    <w:rsid w:val="00944AA4"/>
    <w:rsid w:val="00984AF0"/>
    <w:rsid w:val="00B11707"/>
    <w:rsid w:val="00B61BB2"/>
    <w:rsid w:val="00B649D0"/>
    <w:rsid w:val="00C56C18"/>
    <w:rsid w:val="00C56E80"/>
    <w:rsid w:val="00C6185E"/>
    <w:rsid w:val="00C742E4"/>
    <w:rsid w:val="00C76C68"/>
    <w:rsid w:val="00C81FCF"/>
    <w:rsid w:val="00C97DF9"/>
    <w:rsid w:val="00CB3695"/>
    <w:rsid w:val="00CD0548"/>
    <w:rsid w:val="00E533FB"/>
    <w:rsid w:val="00E90FD7"/>
    <w:rsid w:val="00EA2512"/>
    <w:rsid w:val="00F1630C"/>
    <w:rsid w:val="00F54BF9"/>
    <w:rsid w:val="00F6054B"/>
    <w:rsid w:val="00F9607E"/>
    <w:rsid w:val="00FB1620"/>
    <w:rsid w:val="00FF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8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6E8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6E8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269</Words>
  <Characters>1618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12</cp:revision>
  <dcterms:created xsi:type="dcterms:W3CDTF">2017-02-22T20:14:00Z</dcterms:created>
  <dcterms:modified xsi:type="dcterms:W3CDTF">2019-01-10T09:39:00Z</dcterms:modified>
</cp:coreProperties>
</file>