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92" w:rsidRDefault="005D0C92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5D0C92" w:rsidRPr="00E41322" w:rsidRDefault="005D0C92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5D0C92" w:rsidRDefault="005D0C92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5D0C92" w:rsidRDefault="005D0C92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5D0C92" w:rsidRPr="00E41322" w:rsidRDefault="005D0C92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5D0C92" w:rsidRDefault="005D0C92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5D0C92" w:rsidRPr="00E41322" w:rsidRDefault="005D0C92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JRP.261.1.2020</w:t>
      </w:r>
    </w:p>
    <w:p w:rsidR="005D0C92" w:rsidRPr="00E41322" w:rsidRDefault="005D0C92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5D0C92" w:rsidRPr="00E41322" w:rsidRDefault="005D0C92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5D0C92" w:rsidRPr="00E41322" w:rsidRDefault="005D0C92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5D0C92" w:rsidRPr="00E41322" w:rsidRDefault="005D0C92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5D0C92" w:rsidRPr="00E41322" w:rsidRDefault="005D0C92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5D0C92" w:rsidRDefault="005D0C92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5D0C92" w:rsidRPr="00F778E0" w:rsidRDefault="005D0C92" w:rsidP="00F778E0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5D0C92" w:rsidRPr="00E41322" w:rsidRDefault="005D0C92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5D0C92" w:rsidRPr="00E41322" w:rsidRDefault="005D0C92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5D0C92" w:rsidRPr="00E41322" w:rsidRDefault="005D0C92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5D0C92" w:rsidRPr="00E41322" w:rsidRDefault="005D0C92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5D0C92" w:rsidRPr="005D7EE6" w:rsidRDefault="005D0C92" w:rsidP="00260B7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260B7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Opracowanie kompletnej dokumentacji projektowej dla zadania pn.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</w:t>
      </w:r>
      <w:r w:rsidRPr="00E06E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oraz wymiana sieci kanalizacyjnej </w:t>
      </w:r>
      <w:r w:rsidRPr="00355C4C">
        <w:rPr>
          <w:rFonts w:ascii="Times New Roman" w:hAnsi="Times New Roman"/>
          <w:b/>
          <w:sz w:val="24"/>
          <w:szCs w:val="24"/>
        </w:rPr>
        <w:t>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5D0C92" w:rsidRPr="004C7E9F" w:rsidRDefault="005D0C92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> pkt 9 ppkt 9.2 IDW.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5D0C9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Pr="00A23AC2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5D0C92" w:rsidRPr="00E41322" w:rsidRDefault="005D0C92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D0C92" w:rsidRPr="00E41322" w:rsidRDefault="005D0C92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5D0C92" w:rsidRPr="00E41322" w:rsidRDefault="005D0C92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>9 ppkt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następującego/ych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5D0C92" w:rsidRPr="00E41322" w:rsidRDefault="005D0C92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5D0C92" w:rsidRPr="004C7E9F" w:rsidRDefault="005D0C92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Pr="00A23AC2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5D0C92" w:rsidRPr="00E41322" w:rsidRDefault="005D0C92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5D0C92" w:rsidRPr="004C7E9F" w:rsidRDefault="005D0C92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5D0C92" w:rsidRPr="00E41322" w:rsidRDefault="005D0C92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Pr="00A23AC2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5D0C92" w:rsidRDefault="005D0C92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br w:type="page"/>
      </w:r>
    </w:p>
    <w:p w:rsidR="005D0C92" w:rsidRPr="00E41322" w:rsidRDefault="005D0C92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5D0C92" w:rsidRPr="00E41322" w:rsidRDefault="005D0C92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5D0C92" w:rsidRDefault="005D0C92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5D0C92" w:rsidRPr="00E41322" w:rsidRDefault="005D0C92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JRP.261.1.2020</w:t>
      </w:r>
    </w:p>
    <w:p w:rsidR="005D0C92" w:rsidRPr="00E41322" w:rsidRDefault="005D0C92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5D0C92" w:rsidRPr="00E41322" w:rsidRDefault="005D0C92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5D0C92" w:rsidRPr="00E41322" w:rsidRDefault="005D0C92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5D0C92" w:rsidRPr="0054644A" w:rsidRDefault="005D0C92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:rsidR="005D0C92" w:rsidRPr="00E41322" w:rsidRDefault="005D0C92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5D0C92" w:rsidRPr="00E41322" w:rsidRDefault="005D0C92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5D0C92" w:rsidRPr="0054644A" w:rsidRDefault="005D0C92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5D0C92" w:rsidRPr="00E41322" w:rsidRDefault="005D0C92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5D0C92" w:rsidRPr="00E41322" w:rsidRDefault="005D0C92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5D0C92" w:rsidRPr="00E41322" w:rsidRDefault="005D0C92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5D0C92" w:rsidRPr="00E41322" w:rsidRDefault="005D0C92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Pzp), </w:t>
      </w:r>
    </w:p>
    <w:p w:rsidR="005D0C92" w:rsidRDefault="005D0C92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5D0C92" w:rsidRPr="00E41322" w:rsidRDefault="005D0C92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D0C92" w:rsidRPr="00F778E0" w:rsidRDefault="005D0C92" w:rsidP="00F778E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0603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Opracowanie kompletnej dokumentacji projektowej dla zadania pn.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</w:t>
      </w:r>
      <w:r w:rsidRPr="00E06E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oraz wymiana sieci kanalizacyjnej </w:t>
      </w:r>
      <w:r w:rsidRPr="00355C4C">
        <w:rPr>
          <w:rFonts w:ascii="Times New Roman" w:hAnsi="Times New Roman"/>
          <w:b/>
          <w:sz w:val="24"/>
          <w:szCs w:val="24"/>
        </w:rPr>
        <w:t>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D0C92" w:rsidRPr="00E41322" w:rsidRDefault="005D0C92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5D0C92" w:rsidRPr="00E41322" w:rsidRDefault="005D0C92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>art. 24 ust 1 pkt 12-23 ustawy Pzp.</w:t>
      </w:r>
    </w:p>
    <w:p w:rsidR="005D0C92" w:rsidRPr="0054644A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5D0C9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Pr="00A23AC2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5D0C92" w:rsidRPr="00E41322" w:rsidRDefault="005D0C92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zachodzą w stosunku do mnie podstawy wykluczenia z postępowania na podstawie art. …………. ustawy Pzp</w:t>
      </w:r>
      <w:r w:rsidRPr="00E41322">
        <w:rPr>
          <w:rFonts w:ascii="Times New Roman" w:hAnsi="Times New Roman"/>
          <w:i/>
          <w:sz w:val="24"/>
          <w:szCs w:val="24"/>
        </w:rPr>
        <w:t>(podać mającą zastosowanie podstawę wykluczenia spośród wymienionych w art. 24 ust. 1 pkt 13-14, 16-20 lub art. 24 ust. 5 ustawy Pzp).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Jednocześnie oświadczam, że w związku z ww. okolicznością, na podstawie art. 24 ust. 8 ustawy Pzp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5D0C9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Default="005D0C92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5D0C92" w:rsidRPr="004C7E9F" w:rsidRDefault="005D0C92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5D0C92" w:rsidRPr="00E41322" w:rsidRDefault="005D0C92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5D0C92" w:rsidRPr="00E41322" w:rsidRDefault="005D0C92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następującego/ych podmiotu/tów, na którego/ych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KRS/CEiDG)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Pr="004C7E9F" w:rsidRDefault="005D0C92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5D0C92" w:rsidRPr="00E41322" w:rsidRDefault="005D0C92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5D0C92" w:rsidRPr="00E41322" w:rsidRDefault="005D0C92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5D0C92" w:rsidRPr="00E41322" w:rsidRDefault="005D0C92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5D0C92" w:rsidRPr="006509AF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5D0C92" w:rsidRPr="0026057A" w:rsidRDefault="005D0C92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5D0C92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C92" w:rsidRDefault="005D0C92" w:rsidP="001F7F20">
      <w:pPr>
        <w:spacing w:after="0" w:line="240" w:lineRule="auto"/>
      </w:pPr>
      <w:r>
        <w:separator/>
      </w:r>
    </w:p>
  </w:endnote>
  <w:endnote w:type="continuationSeparator" w:id="0">
    <w:p w:rsidR="005D0C92" w:rsidRDefault="005D0C92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92" w:rsidRPr="00933B0C" w:rsidRDefault="005D0C92" w:rsidP="007C7179">
    <w:pPr>
      <w:pStyle w:val="Footer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C92" w:rsidRDefault="005D0C92" w:rsidP="001F7F20">
      <w:pPr>
        <w:spacing w:after="0" w:line="240" w:lineRule="auto"/>
      </w:pPr>
      <w:r>
        <w:separator/>
      </w:r>
    </w:p>
  </w:footnote>
  <w:footnote w:type="continuationSeparator" w:id="0">
    <w:p w:rsidR="005D0C92" w:rsidRDefault="005D0C92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92" w:rsidRDefault="005D0C92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pt;margin-top:-14.75pt;width:488.1pt;height:97.85pt;z-index:-251658240;visibility:visible" wrapcoords="-33 0 -33 21434 21600 21434 21600 0 -33 0">
          <v:imagedata r:id="rId1" o:title=""/>
          <w10:wrap type="tigh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C92" w:rsidRDefault="005D0C92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-9pt;margin-top:-23.75pt;width:488.1pt;height:97.85pt;z-index:-251659264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423"/>
    <w:rsid w:val="00050980"/>
    <w:rsid w:val="00050B3D"/>
    <w:rsid w:val="00060329"/>
    <w:rsid w:val="00067E72"/>
    <w:rsid w:val="000A210F"/>
    <w:rsid w:val="000D14E0"/>
    <w:rsid w:val="00122D26"/>
    <w:rsid w:val="00136AB5"/>
    <w:rsid w:val="001F7F20"/>
    <w:rsid w:val="00214911"/>
    <w:rsid w:val="0021622F"/>
    <w:rsid w:val="0026057A"/>
    <w:rsid w:val="00260B71"/>
    <w:rsid w:val="0029060B"/>
    <w:rsid w:val="0029378B"/>
    <w:rsid w:val="002B4D3C"/>
    <w:rsid w:val="003024EA"/>
    <w:rsid w:val="00355C4C"/>
    <w:rsid w:val="00380B41"/>
    <w:rsid w:val="00393EA4"/>
    <w:rsid w:val="003B6373"/>
    <w:rsid w:val="003D54AE"/>
    <w:rsid w:val="003F0ED9"/>
    <w:rsid w:val="003F1F04"/>
    <w:rsid w:val="00400FFF"/>
    <w:rsid w:val="00430D4E"/>
    <w:rsid w:val="004510FA"/>
    <w:rsid w:val="00476478"/>
    <w:rsid w:val="004C7E9F"/>
    <w:rsid w:val="0054644A"/>
    <w:rsid w:val="005D0C92"/>
    <w:rsid w:val="005D26A4"/>
    <w:rsid w:val="005D2F95"/>
    <w:rsid w:val="005D7EE6"/>
    <w:rsid w:val="006509AF"/>
    <w:rsid w:val="00674562"/>
    <w:rsid w:val="00694965"/>
    <w:rsid w:val="006E2AEA"/>
    <w:rsid w:val="00762C7D"/>
    <w:rsid w:val="007C7179"/>
    <w:rsid w:val="00857C99"/>
    <w:rsid w:val="00904EA0"/>
    <w:rsid w:val="00933B0C"/>
    <w:rsid w:val="0095562B"/>
    <w:rsid w:val="00984AF0"/>
    <w:rsid w:val="00996C60"/>
    <w:rsid w:val="00A023B0"/>
    <w:rsid w:val="00A23AC2"/>
    <w:rsid w:val="00A76BD4"/>
    <w:rsid w:val="00AB33D1"/>
    <w:rsid w:val="00B9537C"/>
    <w:rsid w:val="00BA24D4"/>
    <w:rsid w:val="00BA622F"/>
    <w:rsid w:val="00C1485E"/>
    <w:rsid w:val="00C30602"/>
    <w:rsid w:val="00C77B0E"/>
    <w:rsid w:val="00CF58A5"/>
    <w:rsid w:val="00D05022"/>
    <w:rsid w:val="00D8099E"/>
    <w:rsid w:val="00E01571"/>
    <w:rsid w:val="00E06EC5"/>
    <w:rsid w:val="00E41322"/>
    <w:rsid w:val="00E81691"/>
    <w:rsid w:val="00EA3BCF"/>
    <w:rsid w:val="00EB34B3"/>
    <w:rsid w:val="00EF6423"/>
    <w:rsid w:val="00F6054B"/>
    <w:rsid w:val="00F778E0"/>
    <w:rsid w:val="00FB1620"/>
    <w:rsid w:val="00FE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7F20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FootnoteReference">
    <w:name w:val="footnote reference"/>
    <w:basedOn w:val="DefaultParagraphFont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"/>
    <w:next w:val="Normal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"/>
    <w:next w:val="Normal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"/>
    <w:next w:val="Normal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"/>
    <w:next w:val="Normal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6AB5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</TotalTime>
  <Pages>4</Pages>
  <Words>782</Words>
  <Characters>4695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14</cp:revision>
  <dcterms:created xsi:type="dcterms:W3CDTF">2017-02-22T20:04:00Z</dcterms:created>
  <dcterms:modified xsi:type="dcterms:W3CDTF">2020-01-16T09:07:00Z</dcterms:modified>
</cp:coreProperties>
</file>