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8A" w:rsidRDefault="00AE1B8A" w:rsidP="00891559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AE1B8A" w:rsidRPr="001F3AF5" w:rsidRDefault="00AE1B8A" w:rsidP="00E610A1">
      <w:pPr>
        <w:spacing w:after="0" w:line="240" w:lineRule="auto"/>
        <w:ind w:left="9912" w:firstLine="708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AE1B8A" w:rsidRPr="001F3AF5" w:rsidRDefault="00AE1B8A" w:rsidP="00E610A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AE1B8A" w:rsidRPr="001F3AF5" w:rsidRDefault="00AE1B8A" w:rsidP="00E610A1">
      <w:pPr>
        <w:spacing w:after="0" w:line="240" w:lineRule="auto"/>
        <w:ind w:left="9493" w:firstLine="419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AE1B8A" w:rsidRPr="001F3AF5" w:rsidRDefault="00AE1B8A" w:rsidP="00E610A1">
      <w:pPr>
        <w:spacing w:after="0" w:line="240" w:lineRule="auto"/>
        <w:ind w:left="5245" w:hanging="382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JRP.261.1.2020</w:t>
      </w:r>
    </w:p>
    <w:p w:rsidR="00AE1B8A" w:rsidRPr="00646A13" w:rsidRDefault="00AE1B8A" w:rsidP="00891559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AE1B8A" w:rsidRPr="00646A13" w:rsidRDefault="00AE1B8A" w:rsidP="00891559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AE1B8A" w:rsidRPr="00646A13" w:rsidRDefault="00AE1B8A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AE1B8A" w:rsidRPr="00646A13" w:rsidRDefault="00AE1B8A" w:rsidP="00891559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KRS/CEiDG)</w:t>
      </w:r>
    </w:p>
    <w:p w:rsidR="00AE1B8A" w:rsidRPr="00646A13" w:rsidRDefault="00AE1B8A" w:rsidP="00891559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AE1B8A" w:rsidRPr="00646A13" w:rsidRDefault="00AE1B8A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AE1B8A" w:rsidRPr="00646A13" w:rsidRDefault="00AE1B8A" w:rsidP="00891559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AE1B8A" w:rsidRPr="00B468EC" w:rsidRDefault="00AE1B8A" w:rsidP="00891559">
      <w:pPr>
        <w:spacing w:after="0" w:line="240" w:lineRule="auto"/>
        <w:rPr>
          <w:rFonts w:ascii="Times New Roman" w:hAnsi="Times New Roman"/>
          <w:sz w:val="32"/>
          <w:szCs w:val="21"/>
        </w:rPr>
      </w:pPr>
    </w:p>
    <w:p w:rsidR="00AE1B8A" w:rsidRPr="00B61BB2" w:rsidRDefault="00AE1B8A" w:rsidP="0089155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</w:t>
      </w:r>
      <w:r>
        <w:rPr>
          <w:rFonts w:ascii="Times New Roman" w:hAnsi="Times New Roman"/>
          <w:b/>
          <w:sz w:val="24"/>
          <w:u w:val="single"/>
        </w:rPr>
        <w:t>OSÓB, KTÓRE BĘDĄ UCZESTNCZYĆ W WYKONANIU ZAMÓWIENIA</w:t>
      </w:r>
    </w:p>
    <w:p w:rsidR="00AE1B8A" w:rsidRPr="00B468EC" w:rsidRDefault="00AE1B8A" w:rsidP="00891559">
      <w:pPr>
        <w:spacing w:after="0" w:line="240" w:lineRule="auto"/>
        <w:jc w:val="both"/>
        <w:rPr>
          <w:rFonts w:ascii="Times New Roman" w:hAnsi="Times New Roman"/>
          <w:sz w:val="28"/>
          <w:szCs w:val="23"/>
        </w:rPr>
      </w:pPr>
    </w:p>
    <w:p w:rsidR="00AE1B8A" w:rsidRPr="006F6669" w:rsidRDefault="00AE1B8A" w:rsidP="00E610A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B468EC"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</w:t>
      </w:r>
      <w:r>
        <w:rPr>
          <w:rFonts w:ascii="Times New Roman" w:hAnsi="Times New Roman"/>
          <w:sz w:val="24"/>
          <w:szCs w:val="24"/>
        </w:rPr>
        <w:t>.</w:t>
      </w:r>
      <w:r w:rsidRPr="00E610A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Opracowanie kompletnej dokumentacji projektowej dla zadania pn. </w:t>
      </w:r>
      <w:r w:rsidRPr="00355C4C">
        <w:rPr>
          <w:rFonts w:ascii="Times New Roman" w:hAnsi="Times New Roman"/>
          <w:b/>
          <w:sz w:val="24"/>
          <w:szCs w:val="24"/>
        </w:rPr>
        <w:t>„Budowa nowych i wymiana istniejących odcinków sieci wodociągowej</w:t>
      </w:r>
      <w:r w:rsidRPr="00E06EC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oraz wymiana sieci kanalizacyjnej </w:t>
      </w:r>
      <w:r w:rsidRPr="00355C4C">
        <w:rPr>
          <w:rFonts w:ascii="Times New Roman" w:hAnsi="Times New Roman"/>
          <w:b/>
          <w:sz w:val="24"/>
          <w:szCs w:val="24"/>
        </w:rPr>
        <w:t>”, oraz „Montaż za</w:t>
      </w:r>
      <w:r>
        <w:rPr>
          <w:rFonts w:ascii="Times New Roman" w:hAnsi="Times New Roman"/>
          <w:b/>
          <w:sz w:val="24"/>
          <w:szCs w:val="24"/>
        </w:rPr>
        <w:t>worów redukujących ciśnienie (w </w:t>
      </w:r>
      <w:r w:rsidRPr="00355C4C">
        <w:rPr>
          <w:rFonts w:ascii="Times New Roman" w:hAnsi="Times New Roman"/>
          <w:b/>
          <w:sz w:val="24"/>
          <w:szCs w:val="24"/>
        </w:rPr>
        <w:t>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w ramach projektu pn. </w:t>
      </w:r>
      <w:r w:rsidRPr="0021622F">
        <w:rPr>
          <w:rFonts w:ascii="Times New Roman" w:hAnsi="Times New Roman"/>
          <w:b/>
          <w:sz w:val="24"/>
          <w:szCs w:val="24"/>
        </w:rPr>
        <w:t>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,</w:t>
      </w:r>
      <w:r w:rsidRPr="00B468EC">
        <w:rPr>
          <w:rFonts w:ascii="Times New Roman" w:hAnsi="Times New Roman"/>
          <w:i/>
          <w:sz w:val="24"/>
          <w:szCs w:val="24"/>
        </w:rPr>
        <w:t xml:space="preserve"> </w:t>
      </w:r>
      <w:r w:rsidRPr="00B468EC">
        <w:rPr>
          <w:rFonts w:ascii="Times New Roman" w:hAnsi="Times New Roman"/>
          <w:sz w:val="24"/>
          <w:szCs w:val="24"/>
        </w:rPr>
        <w:t>przedkładamy wykaz osób potwierdzający spełnianie warunków w zakresie dysponowania osobami zdolnymi do wykonania zamówienia.</w:t>
      </w:r>
    </w:p>
    <w:p w:rsidR="00AE1B8A" w:rsidRDefault="00AE1B8A" w:rsidP="00E610A1">
      <w:pPr>
        <w:spacing w:after="0" w:line="240" w:lineRule="auto"/>
        <w:jc w:val="both"/>
        <w:rPr>
          <w:szCs w:val="16"/>
        </w:rPr>
      </w:pPr>
    </w:p>
    <w:p w:rsidR="00AE1B8A" w:rsidRPr="00B468EC" w:rsidRDefault="00AE1B8A" w:rsidP="00891559">
      <w:pPr>
        <w:spacing w:after="0" w:line="240" w:lineRule="auto"/>
        <w:rPr>
          <w:szCs w:val="16"/>
        </w:rPr>
      </w:pPr>
      <w:bookmarkStart w:id="0" w:name="_GoBack"/>
      <w:bookmarkEnd w:id="0"/>
    </w:p>
    <w:tbl>
      <w:tblPr>
        <w:tblW w:w="13448" w:type="dxa"/>
        <w:jc w:val="center"/>
        <w:tblCellMar>
          <w:left w:w="70" w:type="dxa"/>
          <w:right w:w="70" w:type="dxa"/>
        </w:tblCellMar>
        <w:tblLook w:val="0000"/>
      </w:tblPr>
      <w:tblGrid>
        <w:gridCol w:w="420"/>
        <w:gridCol w:w="1592"/>
        <w:gridCol w:w="1716"/>
        <w:gridCol w:w="1980"/>
        <w:gridCol w:w="2160"/>
        <w:gridCol w:w="3631"/>
        <w:gridCol w:w="1949"/>
      </w:tblGrid>
      <w:tr w:rsidR="00AE1B8A" w:rsidRPr="00EA71C6" w:rsidTr="004C06B0">
        <w:trPr>
          <w:cantSplit/>
          <w:trHeight w:val="85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Funkcja (specjalności)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Numer uprawnień, data ich wydania oraz nazwa organu który je wydał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Informacja o przynależności do izby samorządu zawodowego</w:t>
            </w:r>
          </w:p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nazwa izby</w:t>
            </w:r>
          </w:p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numer ewidencyjny członka OIIB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B8A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06B0">
              <w:rPr>
                <w:rFonts w:ascii="Arial" w:hAnsi="Arial" w:cs="Arial"/>
                <w:sz w:val="18"/>
                <w:szCs w:val="18"/>
              </w:rPr>
              <w:t xml:space="preserve">Doświadczenie - krótki opis, zawierający informacje potwierdzające spełnianie warunków udziału w postępowaniu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E1B8A" w:rsidRPr="004C06B0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1C6">
              <w:rPr>
                <w:rFonts w:ascii="Arial" w:hAnsi="Arial" w:cs="Arial"/>
                <w:sz w:val="18"/>
                <w:szCs w:val="18"/>
              </w:rPr>
              <w:t>Informacja o podstawie dysponowania osobą (podać podstawę dysponowania n/w osobą np. umowa o pracę, umowa o dzieło, umowa zlecenie, zobowiązanie innego podmiotu, inne)</w:t>
            </w:r>
          </w:p>
        </w:tc>
      </w:tr>
      <w:tr w:rsidR="00AE1B8A" w:rsidRPr="00EA71C6" w:rsidTr="004C06B0">
        <w:trPr>
          <w:trHeight w:val="25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-6-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-7-</w:t>
            </w:r>
          </w:p>
        </w:tc>
      </w:tr>
      <w:tr w:rsidR="00AE1B8A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E1B8A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E1B8A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E1B8A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3.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E1B8A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4.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8A" w:rsidRPr="00EA71C6" w:rsidRDefault="00AE1B8A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AE1B8A" w:rsidRPr="00E042DB" w:rsidRDefault="00AE1B8A" w:rsidP="00891559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</w:p>
    <w:p w:rsidR="00AE1B8A" w:rsidRDefault="00AE1B8A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AE1B8A" w:rsidRDefault="00AE1B8A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AE1B8A" w:rsidRDefault="00AE1B8A" w:rsidP="00B814BB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AE1B8A" w:rsidRDefault="00AE1B8A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AE1B8A" w:rsidRDefault="00AE1B8A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AE1B8A" w:rsidRDefault="00AE1B8A" w:rsidP="00891559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AE1B8A" w:rsidRDefault="00AE1B8A" w:rsidP="00891559">
      <w:pPr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AE1B8A" w:rsidRPr="00646A13" w:rsidRDefault="00AE1B8A" w:rsidP="00891559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>
        <w:rPr>
          <w:rFonts w:ascii="Times New Roman" w:hAnsi="Times New Roman"/>
          <w:i/>
          <w:sz w:val="20"/>
          <w:szCs w:val="21"/>
        </w:rPr>
        <w:t xml:space="preserve">Jeżeli Wykonawca polegał będzie na osobach zdolnych do wykonania zamówienia innych </w:t>
      </w:r>
      <w:r w:rsidRPr="001521BA">
        <w:rPr>
          <w:rFonts w:ascii="Times New Roman" w:hAnsi="Times New Roman"/>
          <w:i/>
          <w:sz w:val="20"/>
          <w:szCs w:val="21"/>
        </w:rPr>
        <w:t xml:space="preserve">podmiotów, to Wykonawca zobowiązany jest udowodnić Zamawiającemu, iż będzie dysponował tymi osobami niezbędnymi do realizacji zamówienia, w szczególności przedstawiając pisemne zobowiązanie tych podmiotów do oddania mu do dyspozycji niezbędnych osób na okres korzystania z nich przy wykonywaniu zamówienia (w oryginale). </w:t>
      </w:r>
    </w:p>
    <w:p w:rsidR="00AE1B8A" w:rsidRDefault="00AE1B8A" w:rsidP="00186E03">
      <w:pPr>
        <w:jc w:val="both"/>
      </w:pPr>
    </w:p>
    <w:sectPr w:rsidR="00AE1B8A" w:rsidSect="00B468EC">
      <w:headerReference w:type="default" r:id="rId6"/>
      <w:endnotePr>
        <w:numFmt w:val="decimal"/>
      </w:endnotePr>
      <w:pgSz w:w="16838" w:h="11906" w:orient="landscape" w:code="9"/>
      <w:pgMar w:top="1134" w:right="1134" w:bottom="680" w:left="1134" w:header="17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B8A" w:rsidRDefault="00AE1B8A" w:rsidP="00B83AF2">
      <w:pPr>
        <w:spacing w:after="0" w:line="240" w:lineRule="auto"/>
      </w:pPr>
      <w:r>
        <w:separator/>
      </w:r>
    </w:p>
  </w:endnote>
  <w:endnote w:type="continuationSeparator" w:id="0">
    <w:p w:rsidR="00AE1B8A" w:rsidRDefault="00AE1B8A" w:rsidP="00B8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B8A" w:rsidRDefault="00AE1B8A" w:rsidP="00B83AF2">
      <w:pPr>
        <w:spacing w:after="0" w:line="240" w:lineRule="auto"/>
      </w:pPr>
      <w:r>
        <w:separator/>
      </w:r>
    </w:p>
  </w:footnote>
  <w:footnote w:type="continuationSeparator" w:id="0">
    <w:p w:rsidR="00AE1B8A" w:rsidRDefault="00AE1B8A" w:rsidP="00B8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B8A" w:rsidRDefault="00AE1B8A" w:rsidP="0011155A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6" type="#_x0000_t75" style="width:484.5pt;height:96pt;visibility:visible;mso-position-horizontal-relative:char;mso-position-vertical-relative:lin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173F"/>
    <w:rsid w:val="000419B5"/>
    <w:rsid w:val="00076410"/>
    <w:rsid w:val="000A210F"/>
    <w:rsid w:val="000D4E74"/>
    <w:rsid w:val="0011155A"/>
    <w:rsid w:val="001521BA"/>
    <w:rsid w:val="00186E03"/>
    <w:rsid w:val="001C6945"/>
    <w:rsid w:val="001D3F9D"/>
    <w:rsid w:val="001F11E8"/>
    <w:rsid w:val="001F3AF5"/>
    <w:rsid w:val="0021622F"/>
    <w:rsid w:val="002C7A1B"/>
    <w:rsid w:val="00355C4C"/>
    <w:rsid w:val="0036087E"/>
    <w:rsid w:val="00361327"/>
    <w:rsid w:val="004C06B0"/>
    <w:rsid w:val="00516F11"/>
    <w:rsid w:val="005713AA"/>
    <w:rsid w:val="00646A13"/>
    <w:rsid w:val="00660754"/>
    <w:rsid w:val="00666542"/>
    <w:rsid w:val="0067553C"/>
    <w:rsid w:val="006925C1"/>
    <w:rsid w:val="006B29D2"/>
    <w:rsid w:val="006E13B4"/>
    <w:rsid w:val="006F6669"/>
    <w:rsid w:val="00762C7D"/>
    <w:rsid w:val="007D43E4"/>
    <w:rsid w:val="008317E0"/>
    <w:rsid w:val="00891559"/>
    <w:rsid w:val="00984AF0"/>
    <w:rsid w:val="009E2E74"/>
    <w:rsid w:val="00A8181A"/>
    <w:rsid w:val="00A961B2"/>
    <w:rsid w:val="00AE1B8A"/>
    <w:rsid w:val="00B34116"/>
    <w:rsid w:val="00B468EC"/>
    <w:rsid w:val="00B61BB2"/>
    <w:rsid w:val="00B814BB"/>
    <w:rsid w:val="00B83AF2"/>
    <w:rsid w:val="00BE3B85"/>
    <w:rsid w:val="00C20DE7"/>
    <w:rsid w:val="00C53804"/>
    <w:rsid w:val="00CB38A8"/>
    <w:rsid w:val="00D625BB"/>
    <w:rsid w:val="00DD2F56"/>
    <w:rsid w:val="00E042DB"/>
    <w:rsid w:val="00E06EC5"/>
    <w:rsid w:val="00E12F21"/>
    <w:rsid w:val="00E610A1"/>
    <w:rsid w:val="00EA71C6"/>
    <w:rsid w:val="00EF3461"/>
    <w:rsid w:val="00F502DE"/>
    <w:rsid w:val="00F6054B"/>
    <w:rsid w:val="00F7051C"/>
    <w:rsid w:val="00FB1620"/>
    <w:rsid w:val="00FB173F"/>
    <w:rsid w:val="00FB5531"/>
    <w:rsid w:val="00FD06B5"/>
    <w:rsid w:val="00FD2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55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9155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9155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86E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F3461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86E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2</Pages>
  <Words>310</Words>
  <Characters>1863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13</cp:revision>
  <dcterms:created xsi:type="dcterms:W3CDTF">2017-02-22T20:15:00Z</dcterms:created>
  <dcterms:modified xsi:type="dcterms:W3CDTF">2020-01-16T09:07:00Z</dcterms:modified>
</cp:coreProperties>
</file>