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2F1" w:rsidRPr="00AC72F1" w:rsidRDefault="00D122F1" w:rsidP="00AC72F1">
      <w:pPr>
        <w:widowControl w:val="0"/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napToGrid w:val="0"/>
          <w:sz w:val="24"/>
          <w:szCs w:val="24"/>
          <w:lang w:eastAsia="pl-PL"/>
        </w:rPr>
        <w:t>Bodzentyn, 31.01.2022</w:t>
      </w:r>
      <w:r w:rsidRPr="00AC72F1">
        <w:rPr>
          <w:rFonts w:ascii="Times New Roman" w:hAnsi="Times New Roman"/>
          <w:snapToGrid w:val="0"/>
          <w:sz w:val="24"/>
          <w:szCs w:val="24"/>
          <w:lang w:eastAsia="pl-PL"/>
        </w:rPr>
        <w:t>r.</w:t>
      </w:r>
    </w:p>
    <w:p w:rsidR="00D122F1" w:rsidRDefault="00D122F1" w:rsidP="00AC72F1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lang w:eastAsia="pl-PL"/>
        </w:rPr>
      </w:pPr>
      <w:r w:rsidRPr="00AC72F1">
        <w:rPr>
          <w:rFonts w:ascii="Times New Roman" w:hAnsi="Times New Roman"/>
          <w:b/>
          <w:snapToGrid w:val="0"/>
          <w:sz w:val="24"/>
          <w:szCs w:val="24"/>
          <w:lang w:eastAsia="pl-PL"/>
        </w:rPr>
        <w:t>Zamawiający:</w:t>
      </w:r>
    </w:p>
    <w:p w:rsidR="00D122F1" w:rsidRPr="003A22EA" w:rsidRDefault="00D122F1" w:rsidP="00092059">
      <w:pPr>
        <w:pStyle w:val="NormalWeb"/>
        <w:spacing w:before="0" w:beforeAutospacing="0" w:after="0" w:afterAutospacing="0"/>
        <w:rPr>
          <w:b/>
          <w:bCs/>
        </w:rPr>
      </w:pPr>
      <w:r w:rsidRPr="003A22EA">
        <w:rPr>
          <w:b/>
          <w:bCs/>
        </w:rPr>
        <w:t>Przedsiębiorstwo Usług Komunalnych Bodzentyn Sp. z o.o.</w:t>
      </w:r>
    </w:p>
    <w:p w:rsidR="00D122F1" w:rsidRDefault="00D122F1" w:rsidP="00092059">
      <w:pPr>
        <w:pStyle w:val="NormalWeb"/>
        <w:spacing w:before="0" w:beforeAutospacing="0" w:after="0" w:afterAutospacing="0"/>
        <w:rPr>
          <w:b/>
          <w:bCs/>
        </w:rPr>
      </w:pPr>
      <w:r w:rsidRPr="003A22EA">
        <w:rPr>
          <w:b/>
          <w:bCs/>
        </w:rPr>
        <w:t>ul. Kielecka 83, 26- 010 Bodzentyn</w:t>
      </w:r>
    </w:p>
    <w:p w:rsidR="00D122F1" w:rsidRDefault="00D122F1" w:rsidP="00AC72F1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lang w:eastAsia="pl-PL"/>
        </w:rPr>
      </w:pPr>
    </w:p>
    <w:p w:rsidR="00D122F1" w:rsidRPr="00AC72F1" w:rsidRDefault="00D122F1" w:rsidP="00AC72F1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lang w:eastAsia="pl-PL"/>
        </w:rPr>
      </w:pPr>
    </w:p>
    <w:p w:rsidR="00D122F1" w:rsidRPr="00E32448" w:rsidRDefault="00D122F1" w:rsidP="001A5433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Znak sprawy: </w:t>
      </w:r>
      <w:r>
        <w:rPr>
          <w:rFonts w:ascii="Times New Roman" w:hAnsi="Times New Roman"/>
          <w:b/>
          <w:sz w:val="24"/>
          <w:szCs w:val="24"/>
        </w:rPr>
        <w:t>JRP.261.1.2022</w:t>
      </w:r>
    </w:p>
    <w:p w:rsidR="00D122F1" w:rsidRPr="001A5433" w:rsidRDefault="00D122F1" w:rsidP="001A543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D122F1" w:rsidRPr="0035753A" w:rsidRDefault="00D122F1" w:rsidP="00B115D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14D35">
        <w:rPr>
          <w:rFonts w:ascii="Times New Roman" w:hAnsi="Times New Roman"/>
          <w:b/>
          <w:bCs/>
          <w:sz w:val="24"/>
          <w:szCs w:val="24"/>
        </w:rPr>
        <w:t>„</w:t>
      </w:r>
      <w:r w:rsidRPr="0035753A">
        <w:rPr>
          <w:rFonts w:ascii="Times New Roman" w:hAnsi="Times New Roman"/>
          <w:b/>
          <w:sz w:val="24"/>
          <w:szCs w:val="24"/>
        </w:rPr>
        <w:t>Przebudowa  istniejących odcinków sieci wodociągowej</w:t>
      </w:r>
    </w:p>
    <w:p w:rsidR="00D122F1" w:rsidRDefault="00D122F1" w:rsidP="00B115D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35753A">
        <w:rPr>
          <w:rFonts w:ascii="Times New Roman" w:hAnsi="Times New Roman"/>
          <w:b/>
          <w:bCs/>
          <w:iCs/>
          <w:sz w:val="24"/>
          <w:szCs w:val="24"/>
        </w:rPr>
        <w:t>przy ul. Zadworskiej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i ul. Żeromskiego w Bodzentynie”</w:t>
      </w:r>
    </w:p>
    <w:p w:rsidR="00D122F1" w:rsidRPr="00B115D0" w:rsidRDefault="00D122F1" w:rsidP="00B115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Zadanie</w:t>
      </w:r>
      <w:r w:rsidRPr="00646000">
        <w:rPr>
          <w:rFonts w:ascii="Times New Roman" w:hAnsi="Times New Roman"/>
          <w:b/>
          <w:sz w:val="24"/>
          <w:szCs w:val="24"/>
        </w:rPr>
        <w:t xml:space="preserve"> nr 1:</w:t>
      </w:r>
      <w:r w:rsidRPr="0035753A">
        <w:rPr>
          <w:rFonts w:ascii="Times New Roman" w:hAnsi="Times New Roman"/>
          <w:sz w:val="24"/>
          <w:szCs w:val="24"/>
        </w:rPr>
        <w:t xml:space="preserve"> </w:t>
      </w:r>
      <w:bookmarkStart w:id="0" w:name="_Hlk92447307"/>
      <w:r w:rsidRPr="0035753A">
        <w:rPr>
          <w:rFonts w:ascii="Times New Roman" w:hAnsi="Times New Roman"/>
          <w:bCs/>
          <w:iCs/>
          <w:sz w:val="24"/>
          <w:szCs w:val="24"/>
        </w:rPr>
        <w:t>Przebudowa istniejącej sieci wodociągowej wraz z przebudową przyłączy przy ul. Zadworskiej w Bodzentynie</w:t>
      </w:r>
      <w:bookmarkEnd w:id="0"/>
      <w:r>
        <w:rPr>
          <w:rFonts w:ascii="Times New Roman" w:hAnsi="Times New Roman"/>
          <w:bCs/>
          <w:iCs/>
          <w:sz w:val="24"/>
          <w:szCs w:val="24"/>
        </w:rPr>
        <w:t>.</w:t>
      </w:r>
    </w:p>
    <w:p w:rsidR="00D122F1" w:rsidRPr="00914D35" w:rsidRDefault="00D122F1" w:rsidP="00B115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Zadanie</w:t>
      </w:r>
      <w:r w:rsidRPr="00646000">
        <w:rPr>
          <w:rFonts w:ascii="Times New Roman" w:hAnsi="Times New Roman"/>
          <w:b/>
          <w:sz w:val="24"/>
          <w:szCs w:val="24"/>
        </w:rPr>
        <w:t xml:space="preserve"> nr 2: </w:t>
      </w:r>
      <w:r w:rsidRPr="0035753A">
        <w:rPr>
          <w:rFonts w:ascii="Times New Roman" w:hAnsi="Times New Roman"/>
          <w:sz w:val="24"/>
          <w:szCs w:val="24"/>
        </w:rPr>
        <w:t>Przebudowa istniejącej sieci wodociągowej wraz z przebudową przyłączy wodociągowych przy w ul. Ż</w:t>
      </w:r>
      <w:r>
        <w:rPr>
          <w:rFonts w:ascii="Times New Roman" w:hAnsi="Times New Roman"/>
          <w:sz w:val="24"/>
          <w:szCs w:val="24"/>
        </w:rPr>
        <w:t>eromskiego w Bodzentynie.</w:t>
      </w:r>
    </w:p>
    <w:p w:rsidR="00D122F1" w:rsidRDefault="00D122F1" w:rsidP="001A5433">
      <w:pPr>
        <w:widowControl w:val="0"/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</w:p>
    <w:p w:rsidR="00D122F1" w:rsidRPr="00CC6664" w:rsidRDefault="00D122F1" w:rsidP="002E7343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b/>
          <w:i/>
          <w:color w:val="002060"/>
          <w:sz w:val="24"/>
          <w:szCs w:val="24"/>
        </w:rPr>
      </w:pPr>
      <w:r w:rsidRPr="00CC6664">
        <w:rPr>
          <w:rFonts w:ascii="Times New Roman" w:hAnsi="Times New Roman"/>
          <w:sz w:val="24"/>
          <w:szCs w:val="24"/>
        </w:rPr>
        <w:t>Działa</w:t>
      </w:r>
      <w:r>
        <w:rPr>
          <w:rFonts w:ascii="Times New Roman" w:hAnsi="Times New Roman"/>
          <w:sz w:val="24"/>
          <w:szCs w:val="24"/>
        </w:rPr>
        <w:t>jąc na podstawie art. 222 ust. 5</w:t>
      </w:r>
      <w:r w:rsidRPr="00CC6664">
        <w:rPr>
          <w:rFonts w:ascii="Times New Roman" w:hAnsi="Times New Roman"/>
          <w:sz w:val="24"/>
          <w:szCs w:val="24"/>
        </w:rPr>
        <w:t xml:space="preserve"> ustawy z dnia 11 września 2019 r. – Prawo zamówień publicznych (Dz. U. </w:t>
      </w:r>
      <w:r>
        <w:rPr>
          <w:rFonts w:ascii="Times New Roman" w:hAnsi="Times New Roman"/>
          <w:sz w:val="24"/>
          <w:szCs w:val="24"/>
        </w:rPr>
        <w:t xml:space="preserve">2021 </w:t>
      </w:r>
      <w:r w:rsidRPr="00CC6664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oz. 1129 ze zm.</w:t>
      </w:r>
      <w:r w:rsidRPr="00CC6664">
        <w:rPr>
          <w:rFonts w:ascii="Times New Roman" w:hAnsi="Times New Roman"/>
          <w:sz w:val="24"/>
          <w:szCs w:val="24"/>
        </w:rPr>
        <w:t xml:space="preserve">), zamawiający </w:t>
      </w:r>
      <w:r>
        <w:rPr>
          <w:rFonts w:ascii="Times New Roman" w:hAnsi="Times New Roman"/>
          <w:sz w:val="24"/>
          <w:szCs w:val="24"/>
        </w:rPr>
        <w:t>udostępnia następujące informacje:</w:t>
      </w:r>
    </w:p>
    <w:p w:rsidR="00D122F1" w:rsidRDefault="00D122F1" w:rsidP="002E73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Otwarcie ofert w dniu 31.01.2022 r. godz. 10</w:t>
      </w:r>
      <w:r w:rsidRPr="00C212CE">
        <w:rPr>
          <w:rFonts w:ascii="Times New Roman" w:hAnsi="Times New Roman"/>
          <w:b/>
          <w:sz w:val="24"/>
          <w:szCs w:val="24"/>
        </w:rPr>
        <w:t>.00</w:t>
      </w:r>
    </w:p>
    <w:p w:rsidR="00D122F1" w:rsidRPr="00C212CE" w:rsidRDefault="00D122F1" w:rsidP="002E73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2"/>
        <w:gridCol w:w="4436"/>
        <w:gridCol w:w="3600"/>
      </w:tblGrid>
      <w:tr w:rsidR="00D122F1" w:rsidRPr="00E55231" w:rsidTr="001745B0">
        <w:tc>
          <w:tcPr>
            <w:tcW w:w="532" w:type="dxa"/>
          </w:tcPr>
          <w:p w:rsidR="00D122F1" w:rsidRPr="00731BC2" w:rsidRDefault="00D122F1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122F1" w:rsidRPr="00731BC2" w:rsidRDefault="00D122F1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  <w:p w:rsidR="00D122F1" w:rsidRPr="00731BC2" w:rsidRDefault="00D122F1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36" w:type="dxa"/>
          </w:tcPr>
          <w:p w:rsidR="00D122F1" w:rsidRPr="00731BC2" w:rsidRDefault="00D122F1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122F1" w:rsidRPr="00731BC2" w:rsidRDefault="00D122F1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Nazwa firmy i adres</w:t>
            </w:r>
          </w:p>
        </w:tc>
        <w:tc>
          <w:tcPr>
            <w:tcW w:w="3600" w:type="dxa"/>
          </w:tcPr>
          <w:p w:rsidR="00D122F1" w:rsidRDefault="00D122F1" w:rsidP="001745B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122F1" w:rsidRPr="00731BC2" w:rsidRDefault="00D122F1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Cena brutto</w:t>
            </w:r>
          </w:p>
        </w:tc>
      </w:tr>
      <w:tr w:rsidR="00D122F1" w:rsidRPr="000808A6" w:rsidTr="001745B0">
        <w:tc>
          <w:tcPr>
            <w:tcW w:w="532" w:type="dxa"/>
          </w:tcPr>
          <w:p w:rsidR="00D122F1" w:rsidRPr="000808A6" w:rsidRDefault="00D122F1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122F1" w:rsidRPr="000808A6" w:rsidRDefault="00D122F1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08A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436" w:type="dxa"/>
          </w:tcPr>
          <w:p w:rsidR="00D122F1" w:rsidRDefault="00D122F1" w:rsidP="001745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122F1" w:rsidRDefault="00D122F1" w:rsidP="00FA3011">
            <w:pPr>
              <w:pStyle w:val="v1msonormal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115D0">
              <w:rPr>
                <w:b/>
                <w:bCs/>
              </w:rPr>
              <w:t xml:space="preserve">P.U.KONWESBUD </w:t>
            </w:r>
          </w:p>
          <w:p w:rsidR="00D122F1" w:rsidRDefault="00D122F1" w:rsidP="00FA3011">
            <w:pPr>
              <w:pStyle w:val="v1msonormal"/>
              <w:spacing w:before="0" w:beforeAutospacing="0" w:after="0" w:afterAutospacing="0"/>
              <w:jc w:val="center"/>
              <w:rPr>
                <w:rFonts w:eastAsia="TimesNewRomanPSMT"/>
                <w:b/>
              </w:rPr>
            </w:pPr>
            <w:r w:rsidRPr="00B115D0">
              <w:rPr>
                <w:b/>
                <w:bCs/>
              </w:rPr>
              <w:t>Jacek Wesołowski</w:t>
            </w:r>
            <w:r w:rsidRPr="00B115D0">
              <w:rPr>
                <w:rFonts w:eastAsia="TimesNewRomanPSMT"/>
                <w:b/>
              </w:rPr>
              <w:t xml:space="preserve"> </w:t>
            </w:r>
          </w:p>
          <w:p w:rsidR="00D122F1" w:rsidRDefault="00D122F1" w:rsidP="00FA3011">
            <w:pPr>
              <w:pStyle w:val="v1msonormal"/>
              <w:spacing w:before="0" w:beforeAutospacing="0" w:after="0" w:afterAutospacing="0"/>
              <w:jc w:val="center"/>
              <w:rPr>
                <w:rFonts w:eastAsia="TimesNewRomanPSMT"/>
                <w:b/>
              </w:rPr>
            </w:pPr>
            <w:r w:rsidRPr="00B115D0">
              <w:rPr>
                <w:rFonts w:eastAsia="TimesNewRomanPSMT"/>
                <w:b/>
              </w:rPr>
              <w:t>Siedlce 61, 26-060 Chęciny</w:t>
            </w:r>
          </w:p>
          <w:p w:rsidR="00D122F1" w:rsidRPr="00B115D0" w:rsidRDefault="00D122F1" w:rsidP="00FA3011">
            <w:pPr>
              <w:pStyle w:val="v1msonormal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D122F1" w:rsidRPr="008A7A7D" w:rsidRDefault="00D122F1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22F1" w:rsidRPr="00B115D0" w:rsidRDefault="00D122F1" w:rsidP="00B115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15D0">
              <w:rPr>
                <w:rFonts w:ascii="Times New Roman" w:hAnsi="Times New Roman"/>
                <w:b/>
                <w:sz w:val="24"/>
                <w:szCs w:val="24"/>
              </w:rPr>
              <w:t xml:space="preserve">Zad. 1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B115D0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922 500,00</w:t>
            </w:r>
          </w:p>
          <w:p w:rsidR="00D122F1" w:rsidRPr="008A7A7D" w:rsidRDefault="00D122F1" w:rsidP="00B115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15D0">
              <w:rPr>
                <w:rFonts w:ascii="Times New Roman" w:hAnsi="Times New Roman"/>
                <w:b/>
                <w:sz w:val="24"/>
                <w:szCs w:val="24"/>
              </w:rPr>
              <w:t>Zad. 2 -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115D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115D0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1 301 094,00</w:t>
            </w:r>
          </w:p>
        </w:tc>
      </w:tr>
    </w:tbl>
    <w:p w:rsidR="00D122F1" w:rsidRPr="00AC72F1" w:rsidRDefault="00D122F1" w:rsidP="00AC72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122F1" w:rsidRPr="00AC72F1" w:rsidSect="00573E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2F1" w:rsidRDefault="00D122F1">
      <w:r>
        <w:separator/>
      </w:r>
    </w:p>
  </w:endnote>
  <w:endnote w:type="continuationSeparator" w:id="0">
    <w:p w:rsidR="00D122F1" w:rsidRDefault="00D12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2F1" w:rsidRPr="00691765" w:rsidRDefault="00D122F1" w:rsidP="00092059">
    <w:pPr>
      <w:spacing w:after="0" w:line="240" w:lineRule="auto"/>
      <w:jc w:val="both"/>
      <w:rPr>
        <w:rFonts w:cs="Calibri"/>
        <w:sz w:val="16"/>
        <w:szCs w:val="16"/>
      </w:rPr>
    </w:pPr>
    <w:r w:rsidRPr="00691765">
      <w:rPr>
        <w:rFonts w:cs="Calibri"/>
        <w:sz w:val="16"/>
        <w:szCs w:val="16"/>
      </w:rPr>
      <w:t>PRZEDSIĘBIORSTWO USŁUG KOMUNALNYCH BODZENTYN SPÓŁKA Z OGRANICZONĄ ODPOWIEDZIALNOŚCIĄ Z SIEDZIBĄ W BODZENTYNIE, 26-010 BODZENTYN, UL. KIELECKA 83, WPISANA DO KRAJOWEGO REJESTRU SĄDOWEGO PROWADZONEGO PRZEZ SĄD REJONOWY W KIELCACH, X WYDZIAŁ GOSPODARCZY KRAJOWEGO REJESTRU SĄDOWEGO POD NUMEREM KRS: 0000619019, NIP: 657-29-23-542, REGON: 364523049, KAPITAŁ ZAKŁADOWY: 15</w:t>
    </w:r>
    <w:r>
      <w:rPr>
        <w:rFonts w:cs="Calibri"/>
        <w:sz w:val="16"/>
        <w:szCs w:val="16"/>
      </w:rPr>
      <w:t> 805 000</w:t>
    </w:r>
    <w:r w:rsidRPr="00691765">
      <w:rPr>
        <w:rFonts w:cs="Calibri"/>
        <w:sz w:val="16"/>
        <w:szCs w:val="16"/>
      </w:rPr>
      <w:t>,00 zł</w:t>
    </w:r>
  </w:p>
  <w:p w:rsidR="00D122F1" w:rsidRDefault="00D122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2F1" w:rsidRDefault="00D122F1">
      <w:r>
        <w:separator/>
      </w:r>
    </w:p>
  </w:footnote>
  <w:footnote w:type="continuationSeparator" w:id="0">
    <w:p w:rsidR="00D122F1" w:rsidRDefault="00D122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2F1" w:rsidRDefault="00D122F1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.35pt;margin-top:.6pt;width:488.1pt;height:97.85pt;z-index:-251656192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A4FFA"/>
    <w:multiLevelType w:val="hybridMultilevel"/>
    <w:tmpl w:val="BB8C6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66595"/>
    <w:multiLevelType w:val="hybridMultilevel"/>
    <w:tmpl w:val="BD18C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FB1EF4"/>
    <w:multiLevelType w:val="hybridMultilevel"/>
    <w:tmpl w:val="44968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EB6EA9"/>
    <w:multiLevelType w:val="hybridMultilevel"/>
    <w:tmpl w:val="2A52DA16"/>
    <w:lvl w:ilvl="0" w:tplc="F7AE8D80">
      <w:numFmt w:val="bullet"/>
      <w:lvlText w:val=""/>
      <w:lvlJc w:val="left"/>
      <w:pPr>
        <w:tabs>
          <w:tab w:val="num" w:pos="1079"/>
        </w:tabs>
        <w:ind w:left="1079" w:hanging="375"/>
      </w:pPr>
      <w:rPr>
        <w:rFonts w:ascii="Wingdings" w:eastAsia="Malgun Gothic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0A95"/>
    <w:rsid w:val="000166D7"/>
    <w:rsid w:val="000808A6"/>
    <w:rsid w:val="00092059"/>
    <w:rsid w:val="000D7DF1"/>
    <w:rsid w:val="001745B0"/>
    <w:rsid w:val="001A5433"/>
    <w:rsid w:val="001B6D36"/>
    <w:rsid w:val="001D4805"/>
    <w:rsid w:val="0020799D"/>
    <w:rsid w:val="00271F5B"/>
    <w:rsid w:val="00277ABF"/>
    <w:rsid w:val="0028305B"/>
    <w:rsid w:val="00296F2D"/>
    <w:rsid w:val="002B3769"/>
    <w:rsid w:val="002D0A95"/>
    <w:rsid w:val="002E7343"/>
    <w:rsid w:val="00347B6D"/>
    <w:rsid w:val="0035753A"/>
    <w:rsid w:val="003A22EA"/>
    <w:rsid w:val="003B6E2F"/>
    <w:rsid w:val="004D1482"/>
    <w:rsid w:val="00556AB0"/>
    <w:rsid w:val="00573E28"/>
    <w:rsid w:val="00577B0B"/>
    <w:rsid w:val="005853BF"/>
    <w:rsid w:val="0061282C"/>
    <w:rsid w:val="006234D4"/>
    <w:rsid w:val="00623F28"/>
    <w:rsid w:val="00646000"/>
    <w:rsid w:val="00690542"/>
    <w:rsid w:val="00691765"/>
    <w:rsid w:val="006F2B8B"/>
    <w:rsid w:val="0072176A"/>
    <w:rsid w:val="00731BC2"/>
    <w:rsid w:val="007A2FF1"/>
    <w:rsid w:val="007D2DA3"/>
    <w:rsid w:val="007F3A56"/>
    <w:rsid w:val="00897F78"/>
    <w:rsid w:val="008A7A7D"/>
    <w:rsid w:val="008D219D"/>
    <w:rsid w:val="00914D35"/>
    <w:rsid w:val="00932D9C"/>
    <w:rsid w:val="00936943"/>
    <w:rsid w:val="00940C8C"/>
    <w:rsid w:val="009A4093"/>
    <w:rsid w:val="00A76480"/>
    <w:rsid w:val="00AB0A66"/>
    <w:rsid w:val="00AC72F1"/>
    <w:rsid w:val="00AD543C"/>
    <w:rsid w:val="00AF5C44"/>
    <w:rsid w:val="00B115D0"/>
    <w:rsid w:val="00B9599F"/>
    <w:rsid w:val="00BF4E4C"/>
    <w:rsid w:val="00C212CE"/>
    <w:rsid w:val="00C2567A"/>
    <w:rsid w:val="00C3227B"/>
    <w:rsid w:val="00C7100B"/>
    <w:rsid w:val="00C934F6"/>
    <w:rsid w:val="00CC6664"/>
    <w:rsid w:val="00D122F1"/>
    <w:rsid w:val="00D3055E"/>
    <w:rsid w:val="00E137BA"/>
    <w:rsid w:val="00E32448"/>
    <w:rsid w:val="00E55231"/>
    <w:rsid w:val="00E779FF"/>
    <w:rsid w:val="00EB5AB2"/>
    <w:rsid w:val="00EE67FE"/>
    <w:rsid w:val="00EF1A19"/>
    <w:rsid w:val="00EF760D"/>
    <w:rsid w:val="00F2132A"/>
    <w:rsid w:val="00F44275"/>
    <w:rsid w:val="00F85F41"/>
    <w:rsid w:val="00FA2368"/>
    <w:rsid w:val="00FA3011"/>
    <w:rsid w:val="00FB2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E2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A5433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9205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F1A19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09205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F1A19"/>
    <w:rPr>
      <w:rFonts w:cs="Times New Roman"/>
      <w:lang w:eastAsia="en-US"/>
    </w:rPr>
  </w:style>
  <w:style w:type="paragraph" w:styleId="NormalWeb">
    <w:name w:val="Normal (Web)"/>
    <w:basedOn w:val="Normal"/>
    <w:uiPriority w:val="99"/>
    <w:rsid w:val="000920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v1msonormal">
    <w:name w:val="v1msonormal"/>
    <w:basedOn w:val="Normal"/>
    <w:uiPriority w:val="99"/>
    <w:rsid w:val="002E73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Strong">
    <w:name w:val="Strong"/>
    <w:basedOn w:val="DefaultParagraphFont"/>
    <w:uiPriority w:val="99"/>
    <w:qFormat/>
    <w:locked/>
    <w:rsid w:val="00B115D0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09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7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37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3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37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144</TotalTime>
  <Pages>1</Pages>
  <Words>129</Words>
  <Characters>780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Bełdowska  Katarzyna</dc:creator>
  <cp:keywords/>
  <dc:description/>
  <cp:lastModifiedBy>Dorota Sęga</cp:lastModifiedBy>
  <cp:revision>15</cp:revision>
  <cp:lastPrinted>2021-10-14T08:08:00Z</cp:lastPrinted>
  <dcterms:created xsi:type="dcterms:W3CDTF">2021-01-25T14:13:00Z</dcterms:created>
  <dcterms:modified xsi:type="dcterms:W3CDTF">2022-01-31T09:14:00Z</dcterms:modified>
</cp:coreProperties>
</file>