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2B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95562B" w:rsidRPr="00E41322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JRP.261.4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5562B" w:rsidRPr="00E41322" w:rsidRDefault="0095562B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Default="0095562B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95562B" w:rsidRPr="00E41322" w:rsidRDefault="0095562B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95562B" w:rsidRPr="005D7EE6" w:rsidRDefault="0095562B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Rozbudowa i 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Bodzentynie ul. Opatowska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>ramach projektu pn. „Uporządkowanie gospodarki wodno – ściekowej w Aglomeracji Bodzentyn</w:t>
      </w:r>
      <w:r>
        <w:rPr>
          <w:rFonts w:ascii="Times New Roman" w:hAnsi="Times New Roman"/>
          <w:sz w:val="24"/>
          <w:szCs w:val="24"/>
        </w:rPr>
        <w:t>.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E41322">
        <w:rPr>
          <w:rFonts w:ascii="Times New Roman" w:hAnsi="Times New Roman"/>
          <w:sz w:val="24"/>
          <w:szCs w:val="24"/>
        </w:rPr>
        <w:t xml:space="preserve"> 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> pkt 9 ppkt 9.2 IDW.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>9 ppkt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następującego/ych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95562B" w:rsidRPr="004C7E9F" w:rsidRDefault="0095562B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95562B" w:rsidRPr="00E41322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JRP.261.4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95562B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5562B" w:rsidRPr="00E41322" w:rsidRDefault="0095562B" w:rsidP="0054644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Rozbudowa i 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Bodzentynie ul. Opatowska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>ramach projektu pn. „Uporządkowanie gospodarki wodno – ściekowej w Aglomeracji Bodzentyn</w:t>
      </w:r>
      <w:r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95562B" w:rsidRPr="00E41322" w:rsidRDefault="0095562B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>art. 24 ust 1 pkt 12-23 ustawy Pzp.</w:t>
      </w:r>
    </w:p>
    <w:p w:rsidR="0095562B" w:rsidRPr="0054644A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zachodzą w stosunku do mnie podstawy wykluczenia z postępowania na podstawie art. …………. ustawy Pzp</w:t>
      </w:r>
      <w:r w:rsidRPr="00E41322">
        <w:rPr>
          <w:rFonts w:ascii="Times New Roman" w:hAnsi="Times New Roman"/>
          <w:i/>
          <w:sz w:val="24"/>
          <w:szCs w:val="24"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Jednocześnie oświadczam, że w związku z ww. okolicznością, na podstawie art. 24 ust. 8 ustawy Pzp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95562B" w:rsidRPr="00E41322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następującego/ych podmiotu/tów, na którego/ych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26057A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95562B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62B" w:rsidRDefault="0095562B" w:rsidP="001F7F20">
      <w:pPr>
        <w:spacing w:after="0" w:line="240" w:lineRule="auto"/>
      </w:pPr>
      <w:r>
        <w:separator/>
      </w:r>
    </w:p>
  </w:endnote>
  <w:endnote w:type="continuationSeparator" w:id="0">
    <w:p w:rsidR="0095562B" w:rsidRDefault="0095562B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2B" w:rsidRPr="00933B0C" w:rsidRDefault="0095562B" w:rsidP="007C7179">
    <w:pPr>
      <w:pStyle w:val="Footer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62B" w:rsidRDefault="0095562B" w:rsidP="001F7F20">
      <w:pPr>
        <w:spacing w:after="0" w:line="240" w:lineRule="auto"/>
      </w:pPr>
      <w:r>
        <w:separator/>
      </w:r>
    </w:p>
  </w:footnote>
  <w:footnote w:type="continuationSeparator" w:id="0">
    <w:p w:rsidR="0095562B" w:rsidRDefault="0095562B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2B" w:rsidRDefault="0095562B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251658240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2B" w:rsidRDefault="0095562B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51659264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423"/>
    <w:rsid w:val="00050980"/>
    <w:rsid w:val="00050B3D"/>
    <w:rsid w:val="00067E72"/>
    <w:rsid w:val="000A210F"/>
    <w:rsid w:val="00122D26"/>
    <w:rsid w:val="001F7F20"/>
    <w:rsid w:val="00214911"/>
    <w:rsid w:val="0021622F"/>
    <w:rsid w:val="0026057A"/>
    <w:rsid w:val="0029378B"/>
    <w:rsid w:val="002B4D3C"/>
    <w:rsid w:val="003024EA"/>
    <w:rsid w:val="00380B41"/>
    <w:rsid w:val="00393EA4"/>
    <w:rsid w:val="003B6373"/>
    <w:rsid w:val="003D54AE"/>
    <w:rsid w:val="00400FFF"/>
    <w:rsid w:val="004510FA"/>
    <w:rsid w:val="00476478"/>
    <w:rsid w:val="004C7E9F"/>
    <w:rsid w:val="0054644A"/>
    <w:rsid w:val="005D26A4"/>
    <w:rsid w:val="005D2F95"/>
    <w:rsid w:val="005D7EE6"/>
    <w:rsid w:val="006509AF"/>
    <w:rsid w:val="00674562"/>
    <w:rsid w:val="006E2AEA"/>
    <w:rsid w:val="00762C7D"/>
    <w:rsid w:val="007C7179"/>
    <w:rsid w:val="00904EA0"/>
    <w:rsid w:val="00933B0C"/>
    <w:rsid w:val="0095562B"/>
    <w:rsid w:val="00984AF0"/>
    <w:rsid w:val="00A023B0"/>
    <w:rsid w:val="00A23AC2"/>
    <w:rsid w:val="00AB33D1"/>
    <w:rsid w:val="00B9537C"/>
    <w:rsid w:val="00BA24D4"/>
    <w:rsid w:val="00BA622F"/>
    <w:rsid w:val="00C1485E"/>
    <w:rsid w:val="00C30602"/>
    <w:rsid w:val="00C77B0E"/>
    <w:rsid w:val="00CF58A5"/>
    <w:rsid w:val="00D05022"/>
    <w:rsid w:val="00D8099E"/>
    <w:rsid w:val="00E41322"/>
    <w:rsid w:val="00E81691"/>
    <w:rsid w:val="00EB34B3"/>
    <w:rsid w:val="00EF6423"/>
    <w:rsid w:val="00F6054B"/>
    <w:rsid w:val="00FB1620"/>
    <w:rsid w:val="00FE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7F20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FootnoteReference">
    <w:name w:val="footnote reference"/>
    <w:basedOn w:val="DefaultParagraphFont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"/>
    <w:next w:val="Normal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"/>
    <w:next w:val="Normal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"/>
    <w:next w:val="Normal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"/>
    <w:next w:val="Normal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4</Pages>
  <Words>731</Words>
  <Characters>4390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11</cp:revision>
  <dcterms:created xsi:type="dcterms:W3CDTF">2017-02-22T20:04:00Z</dcterms:created>
  <dcterms:modified xsi:type="dcterms:W3CDTF">2018-07-02T13:19:00Z</dcterms:modified>
</cp:coreProperties>
</file>